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44D7B" w14:textId="02A976C1" w:rsidR="00E8486E" w:rsidRDefault="007308BE">
      <w:pPr>
        <w:jc w:val="center"/>
        <w:rPr>
          <w:rFonts w:ascii="思源宋体 CN Heavy" w:eastAsia="思源宋体 CN Heavy" w:hAnsi="思源宋体 CN Heavy" w:cs="思源宋体 CN Heavy"/>
          <w:b/>
          <w:bCs/>
          <w:sz w:val="52"/>
          <w:szCs w:val="52"/>
        </w:rPr>
      </w:pPr>
      <w:r>
        <w:rPr>
          <w:rFonts w:ascii="Cambria" w:eastAsia="思源宋体 CN Heavy" w:hAnsi="Cambria" w:cs="思源宋体 CN Heavy" w:hint="eastAsia"/>
          <w:b/>
          <w:bCs/>
          <w:sz w:val="36"/>
          <w:szCs w:val="36"/>
        </w:rPr>
        <w:t>2</w:t>
      </w:r>
      <w:r>
        <w:rPr>
          <w:rFonts w:ascii="Cambria" w:eastAsia="思源宋体 CN Heavy" w:hAnsi="Cambria" w:cs="思源宋体 CN Heavy"/>
          <w:b/>
          <w:bCs/>
          <w:sz w:val="36"/>
          <w:szCs w:val="36"/>
        </w:rPr>
        <w:t>025</w:t>
      </w:r>
      <w:r w:rsidR="00EC0302">
        <w:rPr>
          <w:rFonts w:ascii="思源宋体 CN Heavy" w:eastAsia="思源宋体 CN Heavy" w:hAnsi="思源宋体 CN Heavy" w:cs="思源宋体 CN Heavy" w:hint="eastAsia"/>
          <w:b/>
          <w:bCs/>
          <w:sz w:val="36"/>
          <w:szCs w:val="36"/>
        </w:rPr>
        <w:t>项目管理高级研修班报名表</w:t>
      </w:r>
    </w:p>
    <w:tbl>
      <w:tblPr>
        <w:tblStyle w:val="a3"/>
        <w:tblW w:w="8620" w:type="dxa"/>
        <w:tblLayout w:type="fixed"/>
        <w:tblLook w:val="04A0" w:firstRow="1" w:lastRow="0" w:firstColumn="1" w:lastColumn="0" w:noHBand="0" w:noVBand="1"/>
      </w:tblPr>
      <w:tblGrid>
        <w:gridCol w:w="973"/>
        <w:gridCol w:w="1182"/>
        <w:gridCol w:w="1263"/>
        <w:gridCol w:w="853"/>
        <w:gridCol w:w="1392"/>
        <w:gridCol w:w="1405"/>
        <w:gridCol w:w="1552"/>
      </w:tblGrid>
      <w:tr w:rsidR="00E8486E" w14:paraId="46B2C1DC" w14:textId="77777777">
        <w:trPr>
          <w:trHeight w:val="531"/>
        </w:trPr>
        <w:tc>
          <w:tcPr>
            <w:tcW w:w="973" w:type="dxa"/>
            <w:vAlign w:val="center"/>
          </w:tcPr>
          <w:p w14:paraId="1A4E7F63" w14:textId="77777777" w:rsidR="00E8486E" w:rsidRDefault="00EC0302">
            <w:pPr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姓名</w:t>
            </w:r>
          </w:p>
        </w:tc>
        <w:tc>
          <w:tcPr>
            <w:tcW w:w="1182" w:type="dxa"/>
            <w:vAlign w:val="center"/>
          </w:tcPr>
          <w:p w14:paraId="0A26B120" w14:textId="77777777" w:rsidR="00E8486E" w:rsidRDefault="00E8486E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</w:p>
          <w:p w14:paraId="11594AE5" w14:textId="7B586BA6" w:rsidR="00AC5950" w:rsidRDefault="00AC5950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</w:p>
        </w:tc>
        <w:tc>
          <w:tcPr>
            <w:tcW w:w="1263" w:type="dxa"/>
            <w:vAlign w:val="center"/>
          </w:tcPr>
          <w:p w14:paraId="3F0182A9" w14:textId="77777777" w:rsidR="00E8486E" w:rsidRDefault="00EC0302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性别</w:t>
            </w:r>
          </w:p>
        </w:tc>
        <w:tc>
          <w:tcPr>
            <w:tcW w:w="853" w:type="dxa"/>
            <w:vAlign w:val="center"/>
          </w:tcPr>
          <w:p w14:paraId="0055704C" w14:textId="77777777" w:rsidR="00E8486E" w:rsidRDefault="00E8486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392" w:type="dxa"/>
            <w:vAlign w:val="center"/>
          </w:tcPr>
          <w:p w14:paraId="7A7BDB57" w14:textId="77777777" w:rsidR="00E8486E" w:rsidRDefault="00EC0302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出生年月</w:t>
            </w:r>
          </w:p>
        </w:tc>
        <w:tc>
          <w:tcPr>
            <w:tcW w:w="1405" w:type="dxa"/>
            <w:vAlign w:val="center"/>
          </w:tcPr>
          <w:p w14:paraId="04DEBDF2" w14:textId="77777777" w:rsidR="00E8486E" w:rsidRDefault="00E8486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552" w:type="dxa"/>
            <w:vMerge w:val="restart"/>
            <w:vAlign w:val="center"/>
          </w:tcPr>
          <w:p w14:paraId="32473E00" w14:textId="77777777" w:rsidR="00E8486E" w:rsidRDefault="00EC0302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请在此处</w:t>
            </w:r>
          </w:p>
          <w:p w14:paraId="6F904497" w14:textId="77777777" w:rsidR="00E8486E" w:rsidRDefault="00EC0302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</w:rPr>
              <w:t>黏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</w:rPr>
              <w:t>贴照片</w:t>
            </w:r>
          </w:p>
        </w:tc>
      </w:tr>
      <w:tr w:rsidR="00E8486E" w14:paraId="6DB6AFF7" w14:textId="77777777">
        <w:trPr>
          <w:trHeight w:val="531"/>
        </w:trPr>
        <w:tc>
          <w:tcPr>
            <w:tcW w:w="973" w:type="dxa"/>
            <w:vAlign w:val="center"/>
          </w:tcPr>
          <w:p w14:paraId="62777649" w14:textId="77777777" w:rsidR="00E8486E" w:rsidRDefault="00EC0302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岗位</w:t>
            </w:r>
          </w:p>
        </w:tc>
        <w:tc>
          <w:tcPr>
            <w:tcW w:w="1182" w:type="dxa"/>
            <w:vAlign w:val="center"/>
          </w:tcPr>
          <w:p w14:paraId="24DD5F3A" w14:textId="77777777" w:rsidR="00E8486E" w:rsidRDefault="00E8486E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</w:p>
        </w:tc>
        <w:tc>
          <w:tcPr>
            <w:tcW w:w="1263" w:type="dxa"/>
            <w:vAlign w:val="center"/>
          </w:tcPr>
          <w:p w14:paraId="05F18F68" w14:textId="77777777" w:rsidR="00E8486E" w:rsidRDefault="00EC0302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工作单位</w:t>
            </w:r>
          </w:p>
        </w:tc>
        <w:tc>
          <w:tcPr>
            <w:tcW w:w="3650" w:type="dxa"/>
            <w:gridSpan w:val="3"/>
            <w:vAlign w:val="center"/>
          </w:tcPr>
          <w:p w14:paraId="70965D6E" w14:textId="77777777" w:rsidR="00E8486E" w:rsidRDefault="00E8486E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447E4DD8" w14:textId="77777777" w:rsidR="00E8486E" w:rsidRDefault="00E8486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E8486E" w14:paraId="4B23E80D" w14:textId="77777777">
        <w:trPr>
          <w:trHeight w:val="531"/>
        </w:trPr>
        <w:tc>
          <w:tcPr>
            <w:tcW w:w="973" w:type="dxa"/>
            <w:vAlign w:val="center"/>
          </w:tcPr>
          <w:p w14:paraId="2BF7A98A" w14:textId="77777777" w:rsidR="00E8486E" w:rsidRDefault="00EC0302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联系方式</w:t>
            </w:r>
          </w:p>
        </w:tc>
        <w:tc>
          <w:tcPr>
            <w:tcW w:w="3298" w:type="dxa"/>
            <w:gridSpan w:val="3"/>
            <w:vAlign w:val="center"/>
          </w:tcPr>
          <w:p w14:paraId="1DE8883F" w14:textId="77777777" w:rsidR="00E8486E" w:rsidRDefault="00E8486E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</w:p>
        </w:tc>
        <w:tc>
          <w:tcPr>
            <w:tcW w:w="1392" w:type="dxa"/>
            <w:vAlign w:val="center"/>
          </w:tcPr>
          <w:p w14:paraId="5CA77D45" w14:textId="77777777" w:rsidR="00E8486E" w:rsidRDefault="00EC0302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学历</w:t>
            </w:r>
          </w:p>
        </w:tc>
        <w:tc>
          <w:tcPr>
            <w:tcW w:w="1405" w:type="dxa"/>
            <w:vAlign w:val="center"/>
          </w:tcPr>
          <w:p w14:paraId="0C7D33B6" w14:textId="77777777" w:rsidR="00E8486E" w:rsidRDefault="00E8486E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26060C17" w14:textId="77777777" w:rsidR="00E8486E" w:rsidRDefault="00E8486E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E8486E" w14:paraId="2A26037A" w14:textId="77777777">
        <w:trPr>
          <w:trHeight w:val="531"/>
        </w:trPr>
        <w:tc>
          <w:tcPr>
            <w:tcW w:w="2155" w:type="dxa"/>
            <w:gridSpan w:val="2"/>
            <w:vAlign w:val="center"/>
          </w:tcPr>
          <w:p w14:paraId="40322BFF" w14:textId="77777777" w:rsidR="00E8486E" w:rsidRDefault="00EC0302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学习经历</w:t>
            </w:r>
          </w:p>
        </w:tc>
        <w:tc>
          <w:tcPr>
            <w:tcW w:w="6465" w:type="dxa"/>
            <w:gridSpan w:val="5"/>
            <w:vAlign w:val="center"/>
          </w:tcPr>
          <w:p w14:paraId="2D14819F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77F7ED6A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7B2D602F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6031147F" w14:textId="77777777" w:rsidR="00E8486E" w:rsidRDefault="00EC0302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请简要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描述您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的学习经历</w:t>
            </w:r>
          </w:p>
          <w:p w14:paraId="2584AE0D" w14:textId="77777777" w:rsidR="00E8486E" w:rsidRDefault="00EC0302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XX年，所在学校，所取得学位学历</w:t>
            </w:r>
          </w:p>
          <w:p w14:paraId="524EA518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38432999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154C9B36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E8486E" w14:paraId="7E6B4FEA" w14:textId="77777777">
        <w:trPr>
          <w:trHeight w:val="531"/>
        </w:trPr>
        <w:tc>
          <w:tcPr>
            <w:tcW w:w="2155" w:type="dxa"/>
            <w:gridSpan w:val="2"/>
            <w:vAlign w:val="center"/>
          </w:tcPr>
          <w:p w14:paraId="2AFAC0CE" w14:textId="77777777" w:rsidR="00E8486E" w:rsidRDefault="00EC0302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工作经历</w:t>
            </w:r>
          </w:p>
        </w:tc>
        <w:tc>
          <w:tcPr>
            <w:tcW w:w="6465" w:type="dxa"/>
            <w:gridSpan w:val="5"/>
            <w:vAlign w:val="center"/>
          </w:tcPr>
          <w:p w14:paraId="3A07CC79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2320DB69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43F61686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54BC35B3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2BC0B77C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39167A22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3389143A" w14:textId="77777777" w:rsidR="00E8486E" w:rsidRDefault="00EC0302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请简要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描述您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的工作经历</w:t>
            </w:r>
          </w:p>
          <w:p w14:paraId="606801ED" w14:textId="77777777" w:rsidR="00E8486E" w:rsidRDefault="00EC0302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XX年，所在工作单位，专业经历</w:t>
            </w:r>
          </w:p>
          <w:p w14:paraId="439D60FD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6E8E4A48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31EE1FF7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0DB46E5A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6E7AE079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  <w:tr w:rsidR="00E8486E" w14:paraId="2078C619" w14:textId="77777777">
        <w:trPr>
          <w:trHeight w:val="3381"/>
        </w:trPr>
        <w:tc>
          <w:tcPr>
            <w:tcW w:w="2155" w:type="dxa"/>
            <w:gridSpan w:val="2"/>
            <w:vAlign w:val="center"/>
          </w:tcPr>
          <w:p w14:paraId="126204DD" w14:textId="77777777" w:rsidR="00E8486E" w:rsidRDefault="00EC0302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项目经验</w:t>
            </w:r>
          </w:p>
        </w:tc>
        <w:tc>
          <w:tcPr>
            <w:tcW w:w="6465" w:type="dxa"/>
            <w:gridSpan w:val="5"/>
            <w:vAlign w:val="center"/>
          </w:tcPr>
          <w:p w14:paraId="15FD11FC" w14:textId="77777777" w:rsidR="00E8486E" w:rsidRDefault="00EC0302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请简要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描述您经历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过的重大项目（时间、地点,项目名称）以及您在项目中的位置和贡献。</w:t>
            </w:r>
          </w:p>
        </w:tc>
      </w:tr>
      <w:tr w:rsidR="00E8486E" w14:paraId="5CEB2E82" w14:textId="77777777">
        <w:trPr>
          <w:trHeight w:val="3863"/>
        </w:trPr>
        <w:tc>
          <w:tcPr>
            <w:tcW w:w="2155" w:type="dxa"/>
            <w:gridSpan w:val="2"/>
            <w:vAlign w:val="center"/>
          </w:tcPr>
          <w:p w14:paraId="3D37EC17" w14:textId="77777777" w:rsidR="00E8486E" w:rsidRDefault="00EC0302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lastRenderedPageBreak/>
              <w:t>个人业绩</w:t>
            </w:r>
          </w:p>
          <w:p w14:paraId="4644DA38" w14:textId="77777777" w:rsidR="00E8486E" w:rsidRDefault="00EC0302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（可附相关佐证）</w:t>
            </w:r>
          </w:p>
        </w:tc>
        <w:tc>
          <w:tcPr>
            <w:tcW w:w="6465" w:type="dxa"/>
            <w:gridSpan w:val="5"/>
            <w:vAlign w:val="center"/>
          </w:tcPr>
          <w:p w14:paraId="0DCB3276" w14:textId="77777777" w:rsidR="00E8486E" w:rsidRDefault="00EC0302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请列举您所取得的与项目管理有关的职业资格，所获得的奖项或荣誉。</w:t>
            </w:r>
          </w:p>
        </w:tc>
      </w:tr>
      <w:tr w:rsidR="00E8486E" w14:paraId="45E8FED7" w14:textId="77777777">
        <w:trPr>
          <w:trHeight w:val="1968"/>
        </w:trPr>
        <w:tc>
          <w:tcPr>
            <w:tcW w:w="2155" w:type="dxa"/>
            <w:gridSpan w:val="2"/>
            <w:vAlign w:val="center"/>
          </w:tcPr>
          <w:p w14:paraId="1B30949A" w14:textId="77777777" w:rsidR="00E8486E" w:rsidRDefault="00EC0302">
            <w:pPr>
              <w:jc w:val="center"/>
              <w:rPr>
                <w:rFonts w:ascii="方正仿宋_GB2312" w:eastAsia="方正仿宋_GB2312" w:hAnsi="方正仿宋_GB2312" w:cs="方正仿宋_GB2312"/>
                <w:sz w:val="24"/>
              </w:rPr>
            </w:pPr>
            <w:r>
              <w:rPr>
                <w:rFonts w:ascii="方正仿宋_GB2312" w:eastAsia="方正仿宋_GB2312" w:hAnsi="方正仿宋_GB2312" w:cs="方正仿宋_GB2312" w:hint="eastAsia"/>
                <w:sz w:val="24"/>
              </w:rPr>
              <w:t>学习预期</w:t>
            </w:r>
          </w:p>
        </w:tc>
        <w:tc>
          <w:tcPr>
            <w:tcW w:w="6465" w:type="dxa"/>
            <w:gridSpan w:val="5"/>
            <w:vAlign w:val="center"/>
          </w:tcPr>
          <w:p w14:paraId="11A2940D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5CA8C9C2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5C0E75DD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68BE61CD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038AC4E4" w14:textId="77777777" w:rsidR="00E8486E" w:rsidRDefault="00EC0302">
            <w:pPr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请</w:t>
            </w:r>
            <w:proofErr w:type="gramStart"/>
            <w:r>
              <w:rPr>
                <w:rFonts w:ascii="仿宋" w:eastAsia="仿宋" w:hAnsi="仿宋" w:cs="仿宋" w:hint="eastAsia"/>
                <w:sz w:val="24"/>
              </w:rPr>
              <w:t>结合您</w:t>
            </w:r>
            <w:proofErr w:type="gramEnd"/>
            <w:r>
              <w:rPr>
                <w:rFonts w:ascii="仿宋" w:eastAsia="仿宋" w:hAnsi="仿宋" w:cs="仿宋" w:hint="eastAsia"/>
                <w:sz w:val="24"/>
              </w:rPr>
              <w:t>的工作经验，简要说明您希望在培训班学习到的项目管理知识。</w:t>
            </w:r>
          </w:p>
          <w:p w14:paraId="47520800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47BFEDBD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  <w:p w14:paraId="0E1CD04B" w14:textId="77777777" w:rsidR="00E8486E" w:rsidRDefault="00E8486E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</w:tr>
    </w:tbl>
    <w:p w14:paraId="0BFAB4DE" w14:textId="77777777" w:rsidR="00E8486E" w:rsidRDefault="00E8486E">
      <w:pPr>
        <w:rPr>
          <w:rFonts w:ascii="思源宋体 CN Heavy" w:eastAsia="思源宋体 CN Heavy" w:hAnsi="思源宋体 CN Heavy" w:cs="思源宋体 CN Heavy"/>
          <w:color w:val="0070C0"/>
          <w:sz w:val="13"/>
          <w:szCs w:val="13"/>
        </w:rPr>
      </w:pPr>
    </w:p>
    <w:p w14:paraId="709D6373" w14:textId="77777777" w:rsidR="00E8486E" w:rsidRDefault="00E8486E">
      <w:pPr>
        <w:rPr>
          <w:rFonts w:ascii="思源宋体 CN Heavy" w:eastAsia="思源宋体 CN Heavy" w:hAnsi="思源宋体 CN Heavy" w:cs="思源宋体 CN Heavy"/>
          <w:color w:val="0070C0"/>
          <w:sz w:val="13"/>
          <w:szCs w:val="13"/>
        </w:rPr>
      </w:pPr>
    </w:p>
    <w:sectPr w:rsidR="00E8486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D7E064-AEA2-4470-A3B3-0EC5FAFBCCC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Heavy">
    <w:altName w:val="宋体"/>
    <w:charset w:val="86"/>
    <w:family w:val="auto"/>
    <w:pitch w:val="default"/>
    <w:sig w:usb0="00000000" w:usb1="00000000" w:usb2="00000016" w:usb3="00000000" w:csb0="60060107" w:csb1="00000000"/>
    <w:embedBold r:id="rId2" w:fontKey="{1BA790D3-1BB5-4E44-8A49-B92E5090C7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A014954-3ADB-4D9D-AA04-E93664BF6712}"/>
    <w:embedBold r:id="rId4" w:fontKey="{2351BB1E-5621-4981-98F1-C42236E3DAEB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5" w:subsetted="1" w:fontKey="{EDA9EE17-92ED-40DE-A9F1-B9B736868940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6" w:fontKey="{1E2CE57E-7E1E-4BAF-A525-58992473DD6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7B09A987-2220-4EA2-AC42-3B1F6632F5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jb3VudCI6NywiaGRpZCI6ImUwODIxODg3OTM1YmYwYzE3YzQ1M2YxMjhkMjg2MjYyIiwidXNlckNvdW50Ijo0fQ=="/>
  </w:docVars>
  <w:rsids>
    <w:rsidRoot w:val="538F48DD"/>
    <w:rsid w:val="007308BE"/>
    <w:rsid w:val="00AC5950"/>
    <w:rsid w:val="00E8486E"/>
    <w:rsid w:val="00EC0302"/>
    <w:rsid w:val="0BDA7B13"/>
    <w:rsid w:val="0C491A0E"/>
    <w:rsid w:val="131A48E2"/>
    <w:rsid w:val="1BC96837"/>
    <w:rsid w:val="4C2A24CF"/>
    <w:rsid w:val="538F48DD"/>
    <w:rsid w:val="53B949F1"/>
    <w:rsid w:val="55502006"/>
    <w:rsid w:val="58507EB2"/>
    <w:rsid w:val="5FEA0041"/>
    <w:rsid w:val="60BA5DD9"/>
    <w:rsid w:val="61D67D89"/>
    <w:rsid w:val="6F812C78"/>
    <w:rsid w:val="70E3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05C9FD"/>
  <w15:docId w15:val="{C5D06A45-9DF8-401E-998D-35834AD0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cerresourceshop\template\4569772\a5a5866f0256e53220fb4d3bf16a143e\&#36890;&#29992;&#22521;&#35757;&#29677;&#25253;&#21517;&#34920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通用培训班报名表模板</Template>
  <TotalTime>103</TotalTime>
  <Pages>2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雪花的快乐</dc:creator>
  <cp:lastModifiedBy>Administrator</cp:lastModifiedBy>
  <cp:revision>3</cp:revision>
  <dcterms:created xsi:type="dcterms:W3CDTF">2024-10-07T02:12:00Z</dcterms:created>
  <dcterms:modified xsi:type="dcterms:W3CDTF">2025-03-05T09:00:00Z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TemplateUUID">
    <vt:lpwstr>v1.0_mb_kAh7PHI4fj3kxWU70f9h2Q==</vt:lpwstr>
  </property>
  <property fmtid="{D5CDD505-2E9C-101B-9397-08002B2CF9AE}" pid="4" name="ICV">
    <vt:lpwstr>44AF6C8CCBE84FFB9694A558CEF22F39_13</vt:lpwstr>
  </property>
</Properties>
</file>